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E77" w:rsidRDefault="00736E77">
      <w:r w:rsidRPr="00772937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2.75pt;height:636pt;visibility:visible">
            <v:imagedata r:id="rId4" o:title="" gain="41943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2" o:spid="_x0000_i1026" type="#_x0000_t75" style="width:462.75pt;height:636pt;visibility:visible">
            <v:imagedata r:id="rId5" o:title="" gain="53740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3" o:spid="_x0000_i1027" type="#_x0000_t75" style="width:462.75pt;height:636pt;visibility:visible">
            <v:imagedata r:id="rId6" o:title="" gain="49807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4" o:spid="_x0000_i1028" type="#_x0000_t75" style="width:462.75pt;height:636pt;visibility:visible">
            <v:imagedata r:id="rId7" o:title="" gain="53740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5" o:spid="_x0000_i1029" type="#_x0000_t75" style="width:462.75pt;height:636pt;visibility:visible">
            <v:imagedata r:id="rId8" o:title="" gain="57672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6" o:spid="_x0000_i1030" type="#_x0000_t75" style="width:462.75pt;height:636pt;visibility:visible">
            <v:imagedata r:id="rId9" o:title="" gain="57672f"/>
          </v:shape>
        </w:pict>
      </w:r>
    </w:p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7" o:spid="_x0000_i1031" type="#_x0000_t75" style="width:462.75pt;height:636pt;visibility:visible">
            <v:imagedata r:id="rId10" o:title="" gain="61604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8" o:spid="_x0000_i1032" type="#_x0000_t75" style="width:462.75pt;height:636pt;visibility:visible">
            <v:imagedata r:id="rId11" o:title="" gain="61604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9" o:spid="_x0000_i1033" type="#_x0000_t75" style="width:462.75pt;height:636pt;visibility:visible">
            <v:imagedata r:id="rId12" o:title="" gain="57672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0" o:spid="_x0000_i1034" type="#_x0000_t75" style="width:462.75pt;height:636pt;visibility:visible">
            <v:imagedata r:id="rId13" o:title="" gain="57672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1" o:spid="_x0000_i1035" type="#_x0000_t75" style="width:462.75pt;height:636pt;visibility:visible">
            <v:imagedata r:id="rId14" o:title="" gain="49807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2" o:spid="_x0000_i1036" type="#_x0000_t75" style="width:462.75pt;height:636pt;visibility:visible">
            <v:imagedata r:id="rId15" o:title="" gain="49807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3" o:spid="_x0000_i1037" type="#_x0000_t75" style="width:462.75pt;height:636pt;visibility:visible">
            <v:imagedata r:id="rId16" o:title="" gain="41943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4" o:spid="_x0000_i1038" type="#_x0000_t75" style="width:462.75pt;height:636pt;visibility:visible">
            <v:imagedata r:id="rId17" o:title="" gain="41943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5" o:spid="_x0000_i1039" type="#_x0000_t75" style="width:462.75pt;height:636pt;visibility:visible">
            <v:imagedata r:id="rId18" o:title="" gain="41943f"/>
          </v:shape>
        </w:pict>
      </w:r>
    </w:p>
    <w:p w:rsidR="00736E77" w:rsidRDefault="00736E77"/>
    <w:p w:rsidR="00736E77" w:rsidRDefault="00736E77"/>
    <w:p w:rsidR="00736E77" w:rsidRDefault="00736E77"/>
    <w:p w:rsidR="00736E77" w:rsidRDefault="00736E77">
      <w:r w:rsidRPr="00772937">
        <w:rPr>
          <w:noProof/>
          <w:lang w:eastAsia="ru-RU"/>
        </w:rPr>
        <w:pict>
          <v:shape id="Рисунок 16" o:spid="_x0000_i1040" type="#_x0000_t75" style="width:462.75pt;height:636pt;visibility:visible">
            <v:imagedata r:id="rId19" o:title="" gain="41943f"/>
          </v:shape>
        </w:pict>
      </w:r>
      <w:bookmarkStart w:id="0" w:name="_GoBack"/>
      <w:bookmarkEnd w:id="0"/>
    </w:p>
    <w:sectPr w:rsidR="00736E77" w:rsidSect="00CA35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20C4C"/>
    <w:rsid w:val="000009DF"/>
    <w:rsid w:val="00003290"/>
    <w:rsid w:val="0001705C"/>
    <w:rsid w:val="00017DF5"/>
    <w:rsid w:val="00026AF0"/>
    <w:rsid w:val="000425BB"/>
    <w:rsid w:val="000440EE"/>
    <w:rsid w:val="00062756"/>
    <w:rsid w:val="0007384C"/>
    <w:rsid w:val="000759DA"/>
    <w:rsid w:val="000777B3"/>
    <w:rsid w:val="00082241"/>
    <w:rsid w:val="000846C2"/>
    <w:rsid w:val="00097966"/>
    <w:rsid w:val="000A0273"/>
    <w:rsid w:val="000A11C8"/>
    <w:rsid w:val="000A277B"/>
    <w:rsid w:val="000B4BF3"/>
    <w:rsid w:val="000D40AD"/>
    <w:rsid w:val="000D6179"/>
    <w:rsid w:val="000D6C6B"/>
    <w:rsid w:val="000F1770"/>
    <w:rsid w:val="000F4414"/>
    <w:rsid w:val="0011302D"/>
    <w:rsid w:val="0013029E"/>
    <w:rsid w:val="0013140F"/>
    <w:rsid w:val="00133881"/>
    <w:rsid w:val="00140CD2"/>
    <w:rsid w:val="0014509A"/>
    <w:rsid w:val="00145539"/>
    <w:rsid w:val="0015251C"/>
    <w:rsid w:val="00152624"/>
    <w:rsid w:val="00167F2A"/>
    <w:rsid w:val="001773DE"/>
    <w:rsid w:val="001E4D16"/>
    <w:rsid w:val="001E571E"/>
    <w:rsid w:val="001F0162"/>
    <w:rsid w:val="00204629"/>
    <w:rsid w:val="0021463D"/>
    <w:rsid w:val="00214EAF"/>
    <w:rsid w:val="00220D13"/>
    <w:rsid w:val="002218F0"/>
    <w:rsid w:val="00237876"/>
    <w:rsid w:val="00243AFF"/>
    <w:rsid w:val="00257D91"/>
    <w:rsid w:val="00265CEF"/>
    <w:rsid w:val="002705DF"/>
    <w:rsid w:val="0027112C"/>
    <w:rsid w:val="00286630"/>
    <w:rsid w:val="0028735D"/>
    <w:rsid w:val="00291CD6"/>
    <w:rsid w:val="002D07DB"/>
    <w:rsid w:val="002D2B1B"/>
    <w:rsid w:val="002D6A02"/>
    <w:rsid w:val="002D72EB"/>
    <w:rsid w:val="002E1D85"/>
    <w:rsid w:val="002F3C2E"/>
    <w:rsid w:val="002F7C4C"/>
    <w:rsid w:val="00314C1E"/>
    <w:rsid w:val="00324EBA"/>
    <w:rsid w:val="003359E3"/>
    <w:rsid w:val="00342E64"/>
    <w:rsid w:val="00345E2F"/>
    <w:rsid w:val="00353E9C"/>
    <w:rsid w:val="003712F3"/>
    <w:rsid w:val="00372D79"/>
    <w:rsid w:val="00396FBD"/>
    <w:rsid w:val="003A6881"/>
    <w:rsid w:val="003A7BAA"/>
    <w:rsid w:val="003B591F"/>
    <w:rsid w:val="003C1A1A"/>
    <w:rsid w:val="003C1E1F"/>
    <w:rsid w:val="003D49DF"/>
    <w:rsid w:val="003D4AF9"/>
    <w:rsid w:val="003D5A5E"/>
    <w:rsid w:val="003D6243"/>
    <w:rsid w:val="003F2CEF"/>
    <w:rsid w:val="0040534C"/>
    <w:rsid w:val="004108BC"/>
    <w:rsid w:val="00411A99"/>
    <w:rsid w:val="00416E6C"/>
    <w:rsid w:val="00424690"/>
    <w:rsid w:val="004649BA"/>
    <w:rsid w:val="004915E9"/>
    <w:rsid w:val="00497F85"/>
    <w:rsid w:val="004B0C43"/>
    <w:rsid w:val="004B43A4"/>
    <w:rsid w:val="004B62A1"/>
    <w:rsid w:val="004C1434"/>
    <w:rsid w:val="004C3C07"/>
    <w:rsid w:val="004D0D17"/>
    <w:rsid w:val="004D5FB8"/>
    <w:rsid w:val="005068D8"/>
    <w:rsid w:val="0051062C"/>
    <w:rsid w:val="00515941"/>
    <w:rsid w:val="0052451F"/>
    <w:rsid w:val="005348C3"/>
    <w:rsid w:val="00535CE8"/>
    <w:rsid w:val="00547F5A"/>
    <w:rsid w:val="00566369"/>
    <w:rsid w:val="00567344"/>
    <w:rsid w:val="005723FF"/>
    <w:rsid w:val="0057522F"/>
    <w:rsid w:val="00575B11"/>
    <w:rsid w:val="00596815"/>
    <w:rsid w:val="005975B1"/>
    <w:rsid w:val="005A2702"/>
    <w:rsid w:val="005B01B8"/>
    <w:rsid w:val="005B55E7"/>
    <w:rsid w:val="005E6C98"/>
    <w:rsid w:val="005F209F"/>
    <w:rsid w:val="005F6511"/>
    <w:rsid w:val="00607D09"/>
    <w:rsid w:val="00615FAE"/>
    <w:rsid w:val="00626216"/>
    <w:rsid w:val="00631303"/>
    <w:rsid w:val="006410A2"/>
    <w:rsid w:val="0065307A"/>
    <w:rsid w:val="00666272"/>
    <w:rsid w:val="0066634E"/>
    <w:rsid w:val="00666BFF"/>
    <w:rsid w:val="006746BD"/>
    <w:rsid w:val="00681E78"/>
    <w:rsid w:val="00682A0A"/>
    <w:rsid w:val="006959C4"/>
    <w:rsid w:val="006B545D"/>
    <w:rsid w:val="006C3A4B"/>
    <w:rsid w:val="006D4BE9"/>
    <w:rsid w:val="006F7909"/>
    <w:rsid w:val="00711C7F"/>
    <w:rsid w:val="007178D0"/>
    <w:rsid w:val="0072233B"/>
    <w:rsid w:val="007268F9"/>
    <w:rsid w:val="0073305F"/>
    <w:rsid w:val="00735BDA"/>
    <w:rsid w:val="00736E77"/>
    <w:rsid w:val="00740DA3"/>
    <w:rsid w:val="00744307"/>
    <w:rsid w:val="00751899"/>
    <w:rsid w:val="00772937"/>
    <w:rsid w:val="00773B36"/>
    <w:rsid w:val="0078286D"/>
    <w:rsid w:val="00786A1E"/>
    <w:rsid w:val="007A47DE"/>
    <w:rsid w:val="007B6703"/>
    <w:rsid w:val="007D2512"/>
    <w:rsid w:val="007D7539"/>
    <w:rsid w:val="007E0243"/>
    <w:rsid w:val="007F1687"/>
    <w:rsid w:val="007F2D6F"/>
    <w:rsid w:val="008073E6"/>
    <w:rsid w:val="00810482"/>
    <w:rsid w:val="008446CE"/>
    <w:rsid w:val="00847D3D"/>
    <w:rsid w:val="00857123"/>
    <w:rsid w:val="00870D54"/>
    <w:rsid w:val="00873413"/>
    <w:rsid w:val="008A3120"/>
    <w:rsid w:val="008C2D33"/>
    <w:rsid w:val="008C6E40"/>
    <w:rsid w:val="008C7F70"/>
    <w:rsid w:val="008D365E"/>
    <w:rsid w:val="008E28EA"/>
    <w:rsid w:val="008E2991"/>
    <w:rsid w:val="00900A21"/>
    <w:rsid w:val="00901D72"/>
    <w:rsid w:val="0090289F"/>
    <w:rsid w:val="009040A9"/>
    <w:rsid w:val="009127E6"/>
    <w:rsid w:val="00920771"/>
    <w:rsid w:val="009254A2"/>
    <w:rsid w:val="00932381"/>
    <w:rsid w:val="00933860"/>
    <w:rsid w:val="00934150"/>
    <w:rsid w:val="00946161"/>
    <w:rsid w:val="0095120A"/>
    <w:rsid w:val="00956421"/>
    <w:rsid w:val="009611AC"/>
    <w:rsid w:val="00961253"/>
    <w:rsid w:val="00966644"/>
    <w:rsid w:val="009726BD"/>
    <w:rsid w:val="00974ABC"/>
    <w:rsid w:val="00984043"/>
    <w:rsid w:val="009A649E"/>
    <w:rsid w:val="009C3DA0"/>
    <w:rsid w:val="009C6F05"/>
    <w:rsid w:val="009E4F8C"/>
    <w:rsid w:val="009F4334"/>
    <w:rsid w:val="00A13C86"/>
    <w:rsid w:val="00A17CB6"/>
    <w:rsid w:val="00A20C4C"/>
    <w:rsid w:val="00A235C5"/>
    <w:rsid w:val="00A35913"/>
    <w:rsid w:val="00A370A3"/>
    <w:rsid w:val="00A41B6C"/>
    <w:rsid w:val="00A44365"/>
    <w:rsid w:val="00A44ECC"/>
    <w:rsid w:val="00A452FF"/>
    <w:rsid w:val="00A47A0C"/>
    <w:rsid w:val="00A5733F"/>
    <w:rsid w:val="00A6072A"/>
    <w:rsid w:val="00A757E1"/>
    <w:rsid w:val="00A83344"/>
    <w:rsid w:val="00AB0356"/>
    <w:rsid w:val="00AB2FA9"/>
    <w:rsid w:val="00AB3479"/>
    <w:rsid w:val="00AC0579"/>
    <w:rsid w:val="00AC1BCB"/>
    <w:rsid w:val="00AF19D8"/>
    <w:rsid w:val="00AF5768"/>
    <w:rsid w:val="00AF6E37"/>
    <w:rsid w:val="00AF6E43"/>
    <w:rsid w:val="00B0088B"/>
    <w:rsid w:val="00B04C68"/>
    <w:rsid w:val="00B14DEF"/>
    <w:rsid w:val="00B26197"/>
    <w:rsid w:val="00B26D87"/>
    <w:rsid w:val="00B3259B"/>
    <w:rsid w:val="00B43871"/>
    <w:rsid w:val="00B57A29"/>
    <w:rsid w:val="00B7132B"/>
    <w:rsid w:val="00B8091F"/>
    <w:rsid w:val="00B83AB2"/>
    <w:rsid w:val="00B8558E"/>
    <w:rsid w:val="00B86125"/>
    <w:rsid w:val="00B86AD8"/>
    <w:rsid w:val="00BA0300"/>
    <w:rsid w:val="00BA23D5"/>
    <w:rsid w:val="00BB560F"/>
    <w:rsid w:val="00BC7DE0"/>
    <w:rsid w:val="00BD398F"/>
    <w:rsid w:val="00BD6A1D"/>
    <w:rsid w:val="00BD6DC7"/>
    <w:rsid w:val="00BE4E29"/>
    <w:rsid w:val="00BE5BBD"/>
    <w:rsid w:val="00BF1CCC"/>
    <w:rsid w:val="00BF26F2"/>
    <w:rsid w:val="00BF41CA"/>
    <w:rsid w:val="00C05EC9"/>
    <w:rsid w:val="00C0683C"/>
    <w:rsid w:val="00C1564D"/>
    <w:rsid w:val="00C26FFD"/>
    <w:rsid w:val="00C32FF6"/>
    <w:rsid w:val="00C47998"/>
    <w:rsid w:val="00C55C12"/>
    <w:rsid w:val="00C63A8B"/>
    <w:rsid w:val="00C73F34"/>
    <w:rsid w:val="00C76A2C"/>
    <w:rsid w:val="00C91078"/>
    <w:rsid w:val="00C9198F"/>
    <w:rsid w:val="00CA1A56"/>
    <w:rsid w:val="00CA3575"/>
    <w:rsid w:val="00CB2EEE"/>
    <w:rsid w:val="00CC69E9"/>
    <w:rsid w:val="00CC7161"/>
    <w:rsid w:val="00CD5284"/>
    <w:rsid w:val="00CD5E52"/>
    <w:rsid w:val="00CD7EBB"/>
    <w:rsid w:val="00D11D69"/>
    <w:rsid w:val="00D14CBD"/>
    <w:rsid w:val="00D177AB"/>
    <w:rsid w:val="00D2420C"/>
    <w:rsid w:val="00D26D5D"/>
    <w:rsid w:val="00D51F0B"/>
    <w:rsid w:val="00D526F8"/>
    <w:rsid w:val="00D644B4"/>
    <w:rsid w:val="00D70B0D"/>
    <w:rsid w:val="00D77880"/>
    <w:rsid w:val="00D77AAD"/>
    <w:rsid w:val="00D80B14"/>
    <w:rsid w:val="00D81244"/>
    <w:rsid w:val="00D95AC4"/>
    <w:rsid w:val="00DA0375"/>
    <w:rsid w:val="00DA26F3"/>
    <w:rsid w:val="00DA35D9"/>
    <w:rsid w:val="00DA5F99"/>
    <w:rsid w:val="00DB0123"/>
    <w:rsid w:val="00DB3D8C"/>
    <w:rsid w:val="00DB4080"/>
    <w:rsid w:val="00DB6DA6"/>
    <w:rsid w:val="00DB770E"/>
    <w:rsid w:val="00DC71E5"/>
    <w:rsid w:val="00DD11DC"/>
    <w:rsid w:val="00DD3BF5"/>
    <w:rsid w:val="00DD3E11"/>
    <w:rsid w:val="00DD75A0"/>
    <w:rsid w:val="00DE5587"/>
    <w:rsid w:val="00DE7E94"/>
    <w:rsid w:val="00E048CB"/>
    <w:rsid w:val="00E05B07"/>
    <w:rsid w:val="00E244B7"/>
    <w:rsid w:val="00E25155"/>
    <w:rsid w:val="00E36B7A"/>
    <w:rsid w:val="00E526CB"/>
    <w:rsid w:val="00E550A5"/>
    <w:rsid w:val="00E55E4E"/>
    <w:rsid w:val="00E5664A"/>
    <w:rsid w:val="00E61428"/>
    <w:rsid w:val="00E66A91"/>
    <w:rsid w:val="00EA272D"/>
    <w:rsid w:val="00EA33FC"/>
    <w:rsid w:val="00EB3B29"/>
    <w:rsid w:val="00EC0483"/>
    <w:rsid w:val="00EC0525"/>
    <w:rsid w:val="00EC1210"/>
    <w:rsid w:val="00ED1C69"/>
    <w:rsid w:val="00ED580D"/>
    <w:rsid w:val="00EE3ADD"/>
    <w:rsid w:val="00EE4081"/>
    <w:rsid w:val="00EF7C55"/>
    <w:rsid w:val="00F047A8"/>
    <w:rsid w:val="00F04D7F"/>
    <w:rsid w:val="00F1662D"/>
    <w:rsid w:val="00F21B3D"/>
    <w:rsid w:val="00F31CDD"/>
    <w:rsid w:val="00F36015"/>
    <w:rsid w:val="00F627CE"/>
    <w:rsid w:val="00F74D50"/>
    <w:rsid w:val="00F75998"/>
    <w:rsid w:val="00F77904"/>
    <w:rsid w:val="00F81286"/>
    <w:rsid w:val="00F851FA"/>
    <w:rsid w:val="00F93D85"/>
    <w:rsid w:val="00FB20EF"/>
    <w:rsid w:val="00FB7759"/>
    <w:rsid w:val="00FF66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3575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A20C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0C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11</TotalTime>
  <Pages>16</Pages>
  <Words>11</Words>
  <Characters>66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2</cp:revision>
  <dcterms:created xsi:type="dcterms:W3CDTF">2015-11-24T03:31:00Z</dcterms:created>
  <dcterms:modified xsi:type="dcterms:W3CDTF">2015-12-31T00:46:00Z</dcterms:modified>
</cp:coreProperties>
</file>